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CA8" w:rsidRPr="000C60AB" w:rsidRDefault="00293A33" w:rsidP="00BC2AD1">
      <w:pPr>
        <w:keepNext/>
        <w:tabs>
          <w:tab w:val="left" w:pos="11340"/>
        </w:tabs>
        <w:jc w:val="center"/>
        <w:rPr>
          <w:b/>
        </w:rPr>
      </w:pPr>
      <w:r w:rsidRPr="00E91D09">
        <w:rPr>
          <w:b/>
          <w:noProof/>
        </w:rPr>
        <w:drawing>
          <wp:inline distT="0" distB="0" distL="0" distR="0">
            <wp:extent cx="600075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CA8" w:rsidRPr="000C60AB" w:rsidRDefault="007F0CA8" w:rsidP="007F0CA8">
      <w:pPr>
        <w:widowControl w:val="0"/>
        <w:rPr>
          <w:b/>
        </w:rPr>
      </w:pPr>
    </w:p>
    <w:p w:rsidR="007F0CA8" w:rsidRPr="001E460E" w:rsidRDefault="007F0CA8" w:rsidP="007F0CA8">
      <w:pPr>
        <w:keepNext/>
        <w:tabs>
          <w:tab w:val="left" w:pos="11340"/>
        </w:tabs>
        <w:jc w:val="center"/>
        <w:rPr>
          <w:b/>
        </w:rPr>
      </w:pPr>
      <w:r w:rsidRPr="001E460E">
        <w:rPr>
          <w:b/>
        </w:rPr>
        <w:t>Местная администрация муниципального образования</w:t>
      </w:r>
    </w:p>
    <w:p w:rsidR="007F0CA8" w:rsidRPr="001E460E" w:rsidRDefault="007F0CA8" w:rsidP="007F0CA8">
      <w:pPr>
        <w:keepNext/>
        <w:tabs>
          <w:tab w:val="left" w:pos="11340"/>
        </w:tabs>
        <w:jc w:val="center"/>
        <w:rPr>
          <w:b/>
        </w:rPr>
      </w:pPr>
      <w:r w:rsidRPr="001E460E">
        <w:rPr>
          <w:b/>
        </w:rPr>
        <w:t xml:space="preserve">поселок </w:t>
      </w:r>
      <w:proofErr w:type="spellStart"/>
      <w:r w:rsidRPr="001E460E">
        <w:rPr>
          <w:b/>
        </w:rPr>
        <w:t>Смолячково</w:t>
      </w:r>
      <w:proofErr w:type="spellEnd"/>
    </w:p>
    <w:p w:rsidR="007F0CA8" w:rsidRPr="001E460E" w:rsidRDefault="007F0CA8" w:rsidP="007F0CA8">
      <w:pPr>
        <w:widowControl w:val="0"/>
        <w:pBdr>
          <w:bottom w:val="single" w:sz="4" w:space="1" w:color="000000"/>
        </w:pBdr>
        <w:spacing w:after="60"/>
        <w:jc w:val="center"/>
        <w:rPr>
          <w:b/>
        </w:rPr>
      </w:pPr>
      <w:r w:rsidRPr="001E460E">
        <w:rPr>
          <w:b/>
        </w:rPr>
        <w:t>Санкт-Петербург</w:t>
      </w:r>
    </w:p>
    <w:p w:rsidR="007F0CA8" w:rsidRPr="000C60AB" w:rsidRDefault="007F0CA8" w:rsidP="007F0CA8">
      <w:pPr>
        <w:pBdr>
          <w:bottom w:val="single" w:sz="4" w:space="1" w:color="000000"/>
        </w:pBdr>
        <w:jc w:val="center"/>
        <w:rPr>
          <w:b/>
        </w:rPr>
      </w:pPr>
      <w:r w:rsidRPr="000C60AB">
        <w:t xml:space="preserve">197720, г. Санкт-Петербург, г. Зеленогорск, пр. Ленина, д. 14, </w:t>
      </w:r>
      <w:proofErr w:type="gramStart"/>
      <w:r w:rsidRPr="000C60AB">
        <w:t>ли</w:t>
      </w:r>
      <w:r w:rsidR="00867C73">
        <w:t>т</w:t>
      </w:r>
      <w:proofErr w:type="gramEnd"/>
      <w:r w:rsidR="00867C73">
        <w:t>.</w:t>
      </w:r>
      <w:r w:rsidRPr="000C60AB">
        <w:t xml:space="preserve"> А, пом</w:t>
      </w:r>
      <w:r w:rsidR="00867C73">
        <w:t>.</w:t>
      </w:r>
      <w:r w:rsidRPr="000C60AB">
        <w:t xml:space="preserve"> 1-Н</w:t>
      </w:r>
    </w:p>
    <w:p w:rsidR="007F0CA8" w:rsidRPr="00867C73" w:rsidRDefault="007F0CA8" w:rsidP="007F0CA8">
      <w:pPr>
        <w:pBdr>
          <w:bottom w:val="single" w:sz="4" w:space="1" w:color="000000"/>
        </w:pBdr>
        <w:jc w:val="center"/>
        <w:rPr>
          <w:b/>
        </w:rPr>
      </w:pPr>
      <w:r w:rsidRPr="000C60AB">
        <w:t>тел./факс: +7(812)</w:t>
      </w:r>
      <w:r>
        <w:t>409</w:t>
      </w:r>
      <w:r w:rsidR="00277EAD">
        <w:t>-</w:t>
      </w:r>
      <w:r>
        <w:t>88</w:t>
      </w:r>
      <w:r w:rsidR="00277EAD">
        <w:t>-</w:t>
      </w:r>
      <w:r>
        <w:t>25, 409</w:t>
      </w:r>
      <w:r w:rsidR="00277EAD">
        <w:t>-</w:t>
      </w:r>
      <w:r>
        <w:t>88</w:t>
      </w:r>
      <w:r w:rsidR="00277EAD">
        <w:t>-</w:t>
      </w:r>
      <w:r>
        <w:t>26</w:t>
      </w:r>
      <w:r w:rsidRPr="000C60AB">
        <w:t xml:space="preserve">, </w:t>
      </w:r>
      <w:r w:rsidRPr="000C60AB">
        <w:rPr>
          <w:lang w:val="en-US"/>
        </w:rPr>
        <w:t>e</w:t>
      </w:r>
      <w:r w:rsidRPr="000C60AB">
        <w:t>-</w:t>
      </w:r>
      <w:r w:rsidRPr="000C60AB">
        <w:rPr>
          <w:lang w:val="en-US"/>
        </w:rPr>
        <w:t>mail</w:t>
      </w:r>
      <w:r w:rsidRPr="000C60AB">
        <w:t xml:space="preserve">: </w:t>
      </w:r>
      <w:r w:rsidRPr="000C60AB">
        <w:rPr>
          <w:lang w:val="en-US"/>
        </w:rPr>
        <w:t>ma</w:t>
      </w:r>
      <w:r w:rsidRPr="000C60AB">
        <w:t>@</w:t>
      </w:r>
      <w:proofErr w:type="spellStart"/>
      <w:r w:rsidRPr="000C60AB">
        <w:rPr>
          <w:lang w:val="en-US"/>
        </w:rPr>
        <w:t>mo</w:t>
      </w:r>
      <w:proofErr w:type="spellEnd"/>
      <w:r w:rsidRPr="000C60AB">
        <w:t>-</w:t>
      </w:r>
      <w:proofErr w:type="spellStart"/>
      <w:r w:rsidRPr="000C60AB">
        <w:rPr>
          <w:lang w:val="en-US"/>
        </w:rPr>
        <w:t>smol</w:t>
      </w:r>
      <w:proofErr w:type="spellEnd"/>
      <w:r w:rsidRPr="000C60AB">
        <w:t>.</w:t>
      </w:r>
      <w:proofErr w:type="spellStart"/>
      <w:r w:rsidRPr="000C60AB">
        <w:rPr>
          <w:lang w:val="en-US"/>
        </w:rPr>
        <w:t>ru</w:t>
      </w:r>
      <w:proofErr w:type="spellEnd"/>
    </w:p>
    <w:p w:rsidR="007F0CA8" w:rsidRPr="008374BE" w:rsidRDefault="008374BE" w:rsidP="008374BE">
      <w:pPr>
        <w:widowControl w:val="0"/>
        <w:jc w:val="right"/>
        <w:rPr>
          <w:b/>
        </w:rPr>
      </w:pPr>
      <w:r>
        <w:rPr>
          <w:b/>
        </w:rPr>
        <w:t>ПРОЕКТ</w:t>
      </w:r>
    </w:p>
    <w:p w:rsidR="007F0CA8" w:rsidRDefault="007F0CA8" w:rsidP="007F0CA8">
      <w:pPr>
        <w:keepNext/>
        <w:jc w:val="center"/>
        <w:rPr>
          <w:b/>
          <w:caps/>
        </w:rPr>
      </w:pPr>
      <w:r w:rsidRPr="000C60AB">
        <w:rPr>
          <w:b/>
          <w:caps/>
        </w:rPr>
        <w:t>Постановление</w:t>
      </w:r>
    </w:p>
    <w:p w:rsidR="007F0CA8" w:rsidRPr="000C60AB" w:rsidRDefault="007F0CA8" w:rsidP="007F0CA8">
      <w:pPr>
        <w:widowControl w:val="0"/>
        <w:tabs>
          <w:tab w:val="center" w:pos="4677"/>
          <w:tab w:val="right" w:pos="9355"/>
        </w:tabs>
        <w:rPr>
          <w:rFonts w:ascii="Arial" w:hAnsi="Arial" w:cs="Arial"/>
          <w:b/>
        </w:rPr>
      </w:pPr>
    </w:p>
    <w:tbl>
      <w:tblPr>
        <w:tblW w:w="9606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784"/>
        <w:gridCol w:w="4822"/>
      </w:tblGrid>
      <w:tr w:rsidR="007F0CA8" w:rsidRPr="000C60AB" w:rsidTr="00DA163C">
        <w:tc>
          <w:tcPr>
            <w:tcW w:w="4784" w:type="dxa"/>
            <w:shd w:val="clear" w:color="auto" w:fill="auto"/>
          </w:tcPr>
          <w:p w:rsidR="007F0CA8" w:rsidRPr="000C60AB" w:rsidRDefault="001806AA" w:rsidP="008374BE">
            <w:pPr>
              <w:snapToGrid w:val="0"/>
              <w:jc w:val="both"/>
              <w:rPr>
                <w:b/>
              </w:rPr>
            </w:pPr>
            <w:r w:rsidRPr="00867C73">
              <w:rPr>
                <w:b/>
              </w:rPr>
              <w:t xml:space="preserve">  </w:t>
            </w:r>
            <w:r w:rsidR="008374BE">
              <w:rPr>
                <w:b/>
              </w:rPr>
              <w:t>«___»</w:t>
            </w:r>
            <w:r w:rsidR="007F0CA8">
              <w:rPr>
                <w:b/>
              </w:rPr>
              <w:t xml:space="preserve"> </w:t>
            </w:r>
            <w:r w:rsidR="008374BE">
              <w:rPr>
                <w:b/>
              </w:rPr>
              <w:t>_____________</w:t>
            </w:r>
            <w:r w:rsidR="007F0CA8">
              <w:rPr>
                <w:b/>
              </w:rPr>
              <w:t xml:space="preserve"> 20</w:t>
            </w:r>
            <w:r w:rsidR="008374BE">
              <w:rPr>
                <w:b/>
              </w:rPr>
              <w:t>23</w:t>
            </w:r>
            <w:r w:rsidR="007F0CA8">
              <w:rPr>
                <w:b/>
              </w:rPr>
              <w:t xml:space="preserve"> года № </w:t>
            </w:r>
            <w:r w:rsidR="008374BE">
              <w:rPr>
                <w:b/>
              </w:rPr>
              <w:t>____</w:t>
            </w:r>
          </w:p>
        </w:tc>
        <w:tc>
          <w:tcPr>
            <w:tcW w:w="4822" w:type="dxa"/>
            <w:shd w:val="clear" w:color="auto" w:fill="auto"/>
          </w:tcPr>
          <w:p w:rsidR="007F0CA8" w:rsidRDefault="007F0CA8" w:rsidP="00DA163C">
            <w:pPr>
              <w:snapToGrid w:val="0"/>
              <w:ind w:left="-1" w:right="-129"/>
              <w:jc w:val="both"/>
              <w:rPr>
                <w:b/>
              </w:rPr>
            </w:pPr>
            <w:r w:rsidRPr="000C60AB">
              <w:rPr>
                <w:b/>
              </w:rPr>
              <w:t xml:space="preserve">                                 </w:t>
            </w:r>
            <w:r>
              <w:rPr>
                <w:b/>
              </w:rPr>
              <w:t xml:space="preserve"> </w:t>
            </w:r>
            <w:r w:rsidRPr="000C60AB">
              <w:rPr>
                <w:b/>
              </w:rPr>
              <w:t xml:space="preserve">  поселок </w:t>
            </w:r>
            <w:proofErr w:type="spellStart"/>
            <w:r w:rsidRPr="000C60AB">
              <w:rPr>
                <w:b/>
              </w:rPr>
              <w:t>Смолячково</w:t>
            </w:r>
            <w:proofErr w:type="spellEnd"/>
            <w:r w:rsidRPr="000C60AB">
              <w:rPr>
                <w:b/>
              </w:rPr>
              <w:t xml:space="preserve"> </w:t>
            </w:r>
          </w:p>
          <w:p w:rsidR="00BC2AD1" w:rsidRPr="000C60AB" w:rsidRDefault="00BC2AD1" w:rsidP="00DA163C">
            <w:pPr>
              <w:snapToGrid w:val="0"/>
              <w:ind w:left="-1" w:right="-129"/>
              <w:jc w:val="both"/>
              <w:rPr>
                <w:b/>
              </w:rPr>
            </w:pPr>
          </w:p>
        </w:tc>
      </w:tr>
    </w:tbl>
    <w:p w:rsidR="003E2AA7" w:rsidRDefault="003E2AA7" w:rsidP="003E2AA7">
      <w:pPr>
        <w:pStyle w:val="-1"/>
        <w:spacing w:line="240" w:lineRule="auto"/>
        <w:ind w:right="4535" w:firstLine="0"/>
        <w:rPr>
          <w:b/>
          <w:sz w:val="24"/>
          <w:szCs w:val="24"/>
        </w:rPr>
      </w:pPr>
      <w:r w:rsidRPr="0064742B">
        <w:rPr>
          <w:b/>
          <w:sz w:val="24"/>
          <w:szCs w:val="24"/>
        </w:rPr>
        <w:t xml:space="preserve">О признании утратившим силу Постановления МА МО пос. </w:t>
      </w:r>
      <w:proofErr w:type="spellStart"/>
      <w:r w:rsidRPr="0064742B">
        <w:rPr>
          <w:b/>
          <w:sz w:val="24"/>
          <w:szCs w:val="24"/>
        </w:rPr>
        <w:t>Смолячково</w:t>
      </w:r>
      <w:proofErr w:type="spellEnd"/>
      <w:r w:rsidRPr="0064742B">
        <w:rPr>
          <w:b/>
          <w:sz w:val="24"/>
          <w:szCs w:val="24"/>
        </w:rPr>
        <w:t xml:space="preserve"> от 29.12.2017 г. № 210 «О внесении изменений в Постановление МА МО пос. </w:t>
      </w:r>
      <w:proofErr w:type="spellStart"/>
      <w:r w:rsidRPr="0064742B">
        <w:rPr>
          <w:b/>
          <w:sz w:val="24"/>
          <w:szCs w:val="24"/>
        </w:rPr>
        <w:t>Смолячково</w:t>
      </w:r>
      <w:proofErr w:type="spellEnd"/>
      <w:r w:rsidRPr="0064742B">
        <w:rPr>
          <w:b/>
          <w:sz w:val="24"/>
          <w:szCs w:val="24"/>
        </w:rPr>
        <w:t xml:space="preserve"> от 30.04.2014 г. № 40 «Об утверждении административных регламентов Местной администрации муниципального образования поселок </w:t>
      </w:r>
      <w:proofErr w:type="spellStart"/>
      <w:r w:rsidRPr="0064742B">
        <w:rPr>
          <w:b/>
          <w:sz w:val="24"/>
          <w:szCs w:val="24"/>
        </w:rPr>
        <w:t>Смолячково</w:t>
      </w:r>
      <w:proofErr w:type="spellEnd"/>
      <w:r w:rsidRPr="0064742B">
        <w:rPr>
          <w:b/>
          <w:sz w:val="24"/>
          <w:szCs w:val="24"/>
        </w:rPr>
        <w:t>»</w:t>
      </w:r>
    </w:p>
    <w:p w:rsidR="007F0CA8" w:rsidRDefault="007F0CA8" w:rsidP="007F0CA8">
      <w:pPr>
        <w:pStyle w:val="-1"/>
        <w:spacing w:line="240" w:lineRule="auto"/>
        <w:ind w:left="-142" w:firstLine="0"/>
        <w:rPr>
          <w:sz w:val="24"/>
          <w:szCs w:val="24"/>
        </w:rPr>
      </w:pPr>
      <w:bookmarkStart w:id="0" w:name="_GoBack"/>
      <w:bookmarkEnd w:id="0"/>
    </w:p>
    <w:p w:rsidR="00DA2F93" w:rsidRPr="008E0D87" w:rsidRDefault="00DA2F93" w:rsidP="00DA2F93">
      <w:pPr>
        <w:pStyle w:val="af"/>
        <w:spacing w:before="1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742B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8E0D87">
        <w:rPr>
          <w:rFonts w:ascii="Times New Roman" w:hAnsi="Times New Roman" w:cs="Times New Roman"/>
          <w:sz w:val="24"/>
          <w:szCs w:val="24"/>
        </w:rPr>
        <w:t xml:space="preserve"> Федеральным законом от 27.07.2010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Pr="008E0D87">
        <w:rPr>
          <w:rFonts w:ascii="Times New Roman" w:hAnsi="Times New Roman" w:cs="Times New Roman"/>
          <w:sz w:val="24"/>
          <w:szCs w:val="24"/>
        </w:rPr>
        <w:t xml:space="preserve"> № 210-ФЗ «Об организации предоставления государственных и муниципальных услуг»,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поселок </w:t>
      </w:r>
      <w:proofErr w:type="spellStart"/>
      <w:r w:rsidRPr="008E0D87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8E0D87">
        <w:rPr>
          <w:rFonts w:ascii="Times New Roman" w:hAnsi="Times New Roman" w:cs="Times New Roman"/>
          <w:sz w:val="24"/>
          <w:szCs w:val="24"/>
        </w:rPr>
        <w:t xml:space="preserve">, Местная администрация муниципального образования поселок </w:t>
      </w:r>
      <w:proofErr w:type="spellStart"/>
      <w:r w:rsidRPr="008E0D87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proofErr w:type="gramEnd"/>
    </w:p>
    <w:p w:rsidR="00DA2F93" w:rsidRPr="008E0D87" w:rsidRDefault="00DA2F93" w:rsidP="00DA2F93">
      <w:pPr>
        <w:pStyle w:val="ConsPlusNonformat"/>
        <w:widowControl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DA2F93" w:rsidRPr="008E0D87" w:rsidRDefault="00DA2F93" w:rsidP="00DA2F93">
      <w:pPr>
        <w:pStyle w:val="ConsPlusNonformat"/>
        <w:widowControl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8E0D87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DA2F93" w:rsidRPr="008E0D87" w:rsidRDefault="00DA2F93" w:rsidP="00DA2F93">
      <w:pPr>
        <w:pStyle w:val="ConsPlusNonformat"/>
        <w:widowControl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DA2F93" w:rsidRPr="008E0D87" w:rsidRDefault="00DA2F93" w:rsidP="00DA2F93">
      <w:pPr>
        <w:pStyle w:val="ae"/>
        <w:ind w:left="0" w:right="-1" w:firstLine="567"/>
        <w:jc w:val="both"/>
      </w:pPr>
      <w:r w:rsidRPr="008E0D87">
        <w:t xml:space="preserve">1. Признать утратившим силу Постановление МА МО пос. </w:t>
      </w:r>
      <w:proofErr w:type="spellStart"/>
      <w:r w:rsidRPr="008E0D87">
        <w:t>Смолячково</w:t>
      </w:r>
      <w:proofErr w:type="spellEnd"/>
      <w:r w:rsidRPr="008E0D87">
        <w:t xml:space="preserve"> от 29.12.2017 г. № 210 «О внесении изменений в Постановление МА МО пос. </w:t>
      </w:r>
      <w:proofErr w:type="spellStart"/>
      <w:r w:rsidRPr="008E0D87">
        <w:t>Смолячково</w:t>
      </w:r>
      <w:proofErr w:type="spellEnd"/>
      <w:r w:rsidRPr="008E0D87">
        <w:t xml:space="preserve"> от 30.04.2014</w:t>
      </w:r>
      <w:r>
        <w:t xml:space="preserve"> </w:t>
      </w:r>
      <w:r w:rsidRPr="008E0D87">
        <w:t xml:space="preserve">г. № 40 «Об утверждении административных регламентов Местной администрации муниципального образования поселок </w:t>
      </w:r>
      <w:proofErr w:type="spellStart"/>
      <w:r w:rsidRPr="008E0D87">
        <w:t>Смолячково</w:t>
      </w:r>
      <w:proofErr w:type="spellEnd"/>
      <w:r w:rsidRPr="008E0D87">
        <w:t>».</w:t>
      </w:r>
    </w:p>
    <w:p w:rsidR="00DA2F93" w:rsidRPr="0064742B" w:rsidRDefault="00DA2F93" w:rsidP="00DA2F93">
      <w:pPr>
        <w:pStyle w:val="ae"/>
        <w:tabs>
          <w:tab w:val="left" w:pos="851"/>
          <w:tab w:val="left" w:pos="993"/>
        </w:tabs>
        <w:ind w:left="0" w:right="-1" w:firstLine="567"/>
        <w:jc w:val="both"/>
      </w:pPr>
      <w:r w:rsidRPr="008E0D87">
        <w:rPr>
          <w:color w:val="000000"/>
        </w:rPr>
        <w:t xml:space="preserve">2. </w:t>
      </w:r>
      <w:r w:rsidRPr="00E82ED3">
        <w:t xml:space="preserve">Настоящее Постановление вступает в силу со дня его официального опубликования (обнародования) в муниципальной газете «Вестник муниципального образования поселок </w:t>
      </w:r>
      <w:proofErr w:type="spellStart"/>
      <w:r w:rsidRPr="00E82ED3">
        <w:t>Смолячково</w:t>
      </w:r>
      <w:proofErr w:type="spellEnd"/>
      <w:r w:rsidRPr="00E82ED3">
        <w:t xml:space="preserve">». </w:t>
      </w:r>
    </w:p>
    <w:p w:rsidR="00DA2F93" w:rsidRPr="007F0CA8" w:rsidRDefault="00DA2F93" w:rsidP="00DA2F93">
      <w:pPr>
        <w:pStyle w:val="ae"/>
        <w:ind w:left="0" w:right="-1" w:firstLine="567"/>
        <w:jc w:val="both"/>
      </w:pPr>
      <w:r>
        <w:t xml:space="preserve">3. </w:t>
      </w:r>
      <w:proofErr w:type="gramStart"/>
      <w:r w:rsidRPr="007F0CA8">
        <w:t>Контроль за</w:t>
      </w:r>
      <w:proofErr w:type="gramEnd"/>
      <w:r w:rsidRPr="007F0CA8">
        <w:t xml:space="preserve"> </w:t>
      </w:r>
      <w:r>
        <w:t>ис</w:t>
      </w:r>
      <w:r w:rsidRPr="007F0CA8">
        <w:t xml:space="preserve">полнением настоящего Постановления оставляю за собой. </w:t>
      </w:r>
    </w:p>
    <w:p w:rsidR="00DA2F93" w:rsidRPr="007F0CA8" w:rsidRDefault="00DA2F93" w:rsidP="00DA2F93">
      <w:pPr>
        <w:ind w:firstLine="426"/>
        <w:jc w:val="both"/>
      </w:pPr>
    </w:p>
    <w:p w:rsidR="007F0CA8" w:rsidRPr="007F0CA8" w:rsidRDefault="007F0CA8" w:rsidP="007F0CA8">
      <w:pPr>
        <w:ind w:firstLine="426"/>
        <w:jc w:val="both"/>
      </w:pPr>
    </w:p>
    <w:p w:rsidR="007F0CA8" w:rsidRPr="007F0CA8" w:rsidRDefault="007F0CA8" w:rsidP="00BC2AD1">
      <w:pPr>
        <w:pStyle w:val="ConsPlusNonformat"/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7F0CA8">
        <w:rPr>
          <w:rFonts w:ascii="Times New Roman" w:hAnsi="Times New Roman" w:cs="Times New Roman"/>
          <w:b/>
          <w:bCs/>
          <w:sz w:val="24"/>
          <w:szCs w:val="24"/>
        </w:rPr>
        <w:t xml:space="preserve">Глава Местной администрации </w:t>
      </w:r>
    </w:p>
    <w:p w:rsidR="007F0CA8" w:rsidRPr="007F0CA8" w:rsidRDefault="007F0CA8" w:rsidP="00BC2AD1">
      <w:pPr>
        <w:pStyle w:val="ConsPlusNonformat"/>
        <w:widowControl/>
        <w:rPr>
          <w:rFonts w:ascii="Times New Roman" w:hAnsi="Times New Roman" w:cs="Times New Roman"/>
          <w:b/>
          <w:bCs/>
          <w:sz w:val="24"/>
          <w:szCs w:val="24"/>
        </w:rPr>
      </w:pPr>
      <w:r w:rsidRPr="007F0CA8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образования </w:t>
      </w:r>
    </w:p>
    <w:p w:rsidR="007F0CA8" w:rsidRPr="007F0CA8" w:rsidRDefault="007F0CA8" w:rsidP="00BC2AD1">
      <w:pPr>
        <w:pStyle w:val="ConsPlusNonformat"/>
        <w:widowControl/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7F0CA8">
        <w:rPr>
          <w:rFonts w:ascii="Times New Roman" w:hAnsi="Times New Roman" w:cs="Times New Roman"/>
          <w:b/>
          <w:bCs/>
          <w:sz w:val="24"/>
          <w:szCs w:val="24"/>
        </w:rPr>
        <w:t xml:space="preserve">поселок </w:t>
      </w:r>
      <w:proofErr w:type="spellStart"/>
      <w:r w:rsidRPr="007F0CA8">
        <w:rPr>
          <w:rFonts w:ascii="Times New Roman" w:hAnsi="Times New Roman" w:cs="Times New Roman"/>
          <w:b/>
          <w:bCs/>
          <w:sz w:val="24"/>
          <w:szCs w:val="24"/>
        </w:rPr>
        <w:t>Смолячково</w:t>
      </w:r>
      <w:proofErr w:type="spellEnd"/>
      <w:r w:rsidRPr="007F0CA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</w:t>
      </w:r>
      <w:r w:rsidR="004178E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97E5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F0CA8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4178EE">
        <w:rPr>
          <w:rFonts w:ascii="Times New Roman" w:hAnsi="Times New Roman" w:cs="Times New Roman"/>
          <w:b/>
          <w:bCs/>
          <w:sz w:val="24"/>
          <w:szCs w:val="24"/>
        </w:rPr>
        <w:t xml:space="preserve">А.Т. </w:t>
      </w:r>
      <w:proofErr w:type="spellStart"/>
      <w:r w:rsidR="004178EE">
        <w:rPr>
          <w:rFonts w:ascii="Times New Roman" w:hAnsi="Times New Roman" w:cs="Times New Roman"/>
          <w:b/>
          <w:bCs/>
          <w:sz w:val="24"/>
          <w:szCs w:val="24"/>
        </w:rPr>
        <w:t>Чулин</w:t>
      </w:r>
      <w:proofErr w:type="spellEnd"/>
    </w:p>
    <w:sectPr w:rsidR="007F0CA8" w:rsidRPr="007F0CA8" w:rsidSect="00276F7F">
      <w:pgSz w:w="11906" w:h="16838"/>
      <w:pgMar w:top="907" w:right="1134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F4B37"/>
    <w:multiLevelType w:val="multilevel"/>
    <w:tmpl w:val="9FCCBE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2CD0539B"/>
    <w:multiLevelType w:val="hybridMultilevel"/>
    <w:tmpl w:val="3E34A5B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6B3115"/>
    <w:multiLevelType w:val="hybridMultilevel"/>
    <w:tmpl w:val="3E34A5B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7A7621"/>
    <w:multiLevelType w:val="hybridMultilevel"/>
    <w:tmpl w:val="360E3BF2"/>
    <w:lvl w:ilvl="0" w:tplc="80D2619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0F138D7"/>
    <w:multiLevelType w:val="hybridMultilevel"/>
    <w:tmpl w:val="A60CB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C2D21"/>
    <w:multiLevelType w:val="hybridMultilevel"/>
    <w:tmpl w:val="3140F4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56B188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0304BC"/>
    <w:multiLevelType w:val="multilevel"/>
    <w:tmpl w:val="BAD646D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33"/>
    <w:rsid w:val="000101B6"/>
    <w:rsid w:val="00014CC0"/>
    <w:rsid w:val="00031EEC"/>
    <w:rsid w:val="00033792"/>
    <w:rsid w:val="00051326"/>
    <w:rsid w:val="0005213F"/>
    <w:rsid w:val="00080A38"/>
    <w:rsid w:val="000936E4"/>
    <w:rsid w:val="00097AEC"/>
    <w:rsid w:val="000A5396"/>
    <w:rsid w:val="000A55B0"/>
    <w:rsid w:val="000A5C7D"/>
    <w:rsid w:val="000C3285"/>
    <w:rsid w:val="000E5EE5"/>
    <w:rsid w:val="00102612"/>
    <w:rsid w:val="001125AA"/>
    <w:rsid w:val="001308C8"/>
    <w:rsid w:val="001431DC"/>
    <w:rsid w:val="001806AA"/>
    <w:rsid w:val="001965B9"/>
    <w:rsid w:val="001A3FF2"/>
    <w:rsid w:val="001A4E53"/>
    <w:rsid w:val="001A5AE6"/>
    <w:rsid w:val="001E55A2"/>
    <w:rsid w:val="00224433"/>
    <w:rsid w:val="00252DA1"/>
    <w:rsid w:val="0025585F"/>
    <w:rsid w:val="00261F50"/>
    <w:rsid w:val="00276F7F"/>
    <w:rsid w:val="00277EAD"/>
    <w:rsid w:val="00292B37"/>
    <w:rsid w:val="00293A33"/>
    <w:rsid w:val="00297DD5"/>
    <w:rsid w:val="002C1EDF"/>
    <w:rsid w:val="002C7CF6"/>
    <w:rsid w:val="002E6D3B"/>
    <w:rsid w:val="00323261"/>
    <w:rsid w:val="00324612"/>
    <w:rsid w:val="00325735"/>
    <w:rsid w:val="00332791"/>
    <w:rsid w:val="0035450A"/>
    <w:rsid w:val="00357B6D"/>
    <w:rsid w:val="00357DC6"/>
    <w:rsid w:val="00365774"/>
    <w:rsid w:val="00385F2A"/>
    <w:rsid w:val="00394371"/>
    <w:rsid w:val="003B58B5"/>
    <w:rsid w:val="003C2373"/>
    <w:rsid w:val="003E2AA7"/>
    <w:rsid w:val="003F12D5"/>
    <w:rsid w:val="00410B14"/>
    <w:rsid w:val="004178EE"/>
    <w:rsid w:val="00426ABC"/>
    <w:rsid w:val="00446765"/>
    <w:rsid w:val="00446B25"/>
    <w:rsid w:val="004528B1"/>
    <w:rsid w:val="0047202B"/>
    <w:rsid w:val="004821D9"/>
    <w:rsid w:val="004971B8"/>
    <w:rsid w:val="004A4C06"/>
    <w:rsid w:val="004B26FC"/>
    <w:rsid w:val="005129E0"/>
    <w:rsid w:val="00513323"/>
    <w:rsid w:val="005707A7"/>
    <w:rsid w:val="00585C37"/>
    <w:rsid w:val="005A70B5"/>
    <w:rsid w:val="005B7C04"/>
    <w:rsid w:val="005C1F18"/>
    <w:rsid w:val="00605721"/>
    <w:rsid w:val="00643877"/>
    <w:rsid w:val="00647840"/>
    <w:rsid w:val="00654155"/>
    <w:rsid w:val="00676026"/>
    <w:rsid w:val="006808EF"/>
    <w:rsid w:val="00685955"/>
    <w:rsid w:val="00687648"/>
    <w:rsid w:val="006B513E"/>
    <w:rsid w:val="006D74F4"/>
    <w:rsid w:val="00741641"/>
    <w:rsid w:val="007608E3"/>
    <w:rsid w:val="00785466"/>
    <w:rsid w:val="007904E1"/>
    <w:rsid w:val="00794E28"/>
    <w:rsid w:val="007A6ACC"/>
    <w:rsid w:val="007C1DF8"/>
    <w:rsid w:val="007D24F7"/>
    <w:rsid w:val="007D5269"/>
    <w:rsid w:val="007D757D"/>
    <w:rsid w:val="007E34F5"/>
    <w:rsid w:val="007E7914"/>
    <w:rsid w:val="007F0CA8"/>
    <w:rsid w:val="007F3BBB"/>
    <w:rsid w:val="007F78B8"/>
    <w:rsid w:val="00820F55"/>
    <w:rsid w:val="0082483B"/>
    <w:rsid w:val="00826F1C"/>
    <w:rsid w:val="008374BE"/>
    <w:rsid w:val="00837886"/>
    <w:rsid w:val="008467F7"/>
    <w:rsid w:val="00853F18"/>
    <w:rsid w:val="00861141"/>
    <w:rsid w:val="00867C73"/>
    <w:rsid w:val="00871680"/>
    <w:rsid w:val="00877287"/>
    <w:rsid w:val="008821C7"/>
    <w:rsid w:val="008A33B7"/>
    <w:rsid w:val="008A68FA"/>
    <w:rsid w:val="008F0546"/>
    <w:rsid w:val="008F0648"/>
    <w:rsid w:val="008F277F"/>
    <w:rsid w:val="00907ED0"/>
    <w:rsid w:val="00907F85"/>
    <w:rsid w:val="00941D91"/>
    <w:rsid w:val="009470AD"/>
    <w:rsid w:val="00947F12"/>
    <w:rsid w:val="00975E2D"/>
    <w:rsid w:val="00977DEC"/>
    <w:rsid w:val="009C57A7"/>
    <w:rsid w:val="00A305BD"/>
    <w:rsid w:val="00A45886"/>
    <w:rsid w:val="00A55B29"/>
    <w:rsid w:val="00A5624F"/>
    <w:rsid w:val="00AA1BEA"/>
    <w:rsid w:val="00AB6375"/>
    <w:rsid w:val="00AE2F19"/>
    <w:rsid w:val="00AE6E1F"/>
    <w:rsid w:val="00AF12F5"/>
    <w:rsid w:val="00B441D9"/>
    <w:rsid w:val="00BB09B7"/>
    <w:rsid w:val="00BC2AD1"/>
    <w:rsid w:val="00BD3210"/>
    <w:rsid w:val="00BE5027"/>
    <w:rsid w:val="00C24125"/>
    <w:rsid w:val="00C456A1"/>
    <w:rsid w:val="00C75DEA"/>
    <w:rsid w:val="00C7752A"/>
    <w:rsid w:val="00C81354"/>
    <w:rsid w:val="00C873FE"/>
    <w:rsid w:val="00CA6AF0"/>
    <w:rsid w:val="00CB4343"/>
    <w:rsid w:val="00CD2B39"/>
    <w:rsid w:val="00CD42A6"/>
    <w:rsid w:val="00CE0C51"/>
    <w:rsid w:val="00CF230D"/>
    <w:rsid w:val="00CF2D14"/>
    <w:rsid w:val="00D06743"/>
    <w:rsid w:val="00D20A96"/>
    <w:rsid w:val="00D229AE"/>
    <w:rsid w:val="00D30950"/>
    <w:rsid w:val="00D41F40"/>
    <w:rsid w:val="00D62B4A"/>
    <w:rsid w:val="00D80D03"/>
    <w:rsid w:val="00D847F7"/>
    <w:rsid w:val="00D86572"/>
    <w:rsid w:val="00D91D9E"/>
    <w:rsid w:val="00D97C32"/>
    <w:rsid w:val="00D97E59"/>
    <w:rsid w:val="00DA163C"/>
    <w:rsid w:val="00DA2F93"/>
    <w:rsid w:val="00DC7689"/>
    <w:rsid w:val="00DF2515"/>
    <w:rsid w:val="00E027C5"/>
    <w:rsid w:val="00E147B7"/>
    <w:rsid w:val="00E22712"/>
    <w:rsid w:val="00E32440"/>
    <w:rsid w:val="00E32E19"/>
    <w:rsid w:val="00E768C4"/>
    <w:rsid w:val="00E81F37"/>
    <w:rsid w:val="00E91D09"/>
    <w:rsid w:val="00E93FBA"/>
    <w:rsid w:val="00EB698D"/>
    <w:rsid w:val="00EC2439"/>
    <w:rsid w:val="00ED2DF3"/>
    <w:rsid w:val="00EF4C17"/>
    <w:rsid w:val="00EF52B3"/>
    <w:rsid w:val="00F63520"/>
    <w:rsid w:val="00F64B95"/>
    <w:rsid w:val="00F8251E"/>
    <w:rsid w:val="00FD6DB1"/>
    <w:rsid w:val="00FF3D67"/>
    <w:rsid w:val="00FF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71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D74F4"/>
    <w:pPr>
      <w:keepNext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A68FA"/>
    <w:pPr>
      <w:spacing w:before="100" w:beforeAutospacing="1" w:after="100" w:afterAutospacing="1"/>
    </w:pPr>
  </w:style>
  <w:style w:type="paragraph" w:customStyle="1" w:styleId="ConsPlusNonformat">
    <w:name w:val="ConsPlusNonformat"/>
    <w:rsid w:val="00F635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F63520"/>
    <w:rPr>
      <w:color w:val="0000FF"/>
      <w:u w:val="single"/>
    </w:rPr>
  </w:style>
  <w:style w:type="paragraph" w:styleId="a5">
    <w:name w:val="Subtitle"/>
    <w:basedOn w:val="a"/>
    <w:link w:val="a6"/>
    <w:qFormat/>
    <w:rsid w:val="006D74F4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6">
    <w:name w:val="Подзаголовок Знак"/>
    <w:link w:val="a5"/>
    <w:rsid w:val="006D74F4"/>
    <w:rPr>
      <w:rFonts w:ascii="Arial" w:hAnsi="Arial"/>
      <w:sz w:val="24"/>
      <w:lang w:val="ru-RU" w:eastAsia="ru-RU" w:bidi="ar-SA"/>
    </w:rPr>
  </w:style>
  <w:style w:type="character" w:customStyle="1" w:styleId="20">
    <w:name w:val="Заголовок 2 Знак"/>
    <w:link w:val="2"/>
    <w:rsid w:val="006D74F4"/>
    <w:rPr>
      <w:b/>
      <w:sz w:val="24"/>
      <w:lang w:val="ru-RU" w:eastAsia="ru-RU" w:bidi="ar-SA"/>
    </w:rPr>
  </w:style>
  <w:style w:type="paragraph" w:styleId="a7">
    <w:name w:val="header"/>
    <w:basedOn w:val="a"/>
    <w:link w:val="a8"/>
    <w:rsid w:val="006D74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D74F4"/>
    <w:rPr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325735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9">
    <w:name w:val="Body Text"/>
    <w:basedOn w:val="a"/>
    <w:link w:val="aa"/>
    <w:rsid w:val="00325735"/>
    <w:pPr>
      <w:jc w:val="both"/>
    </w:pPr>
    <w:rPr>
      <w:rFonts w:ascii="Calibri" w:hAnsi="Calibri"/>
      <w:sz w:val="22"/>
      <w:szCs w:val="22"/>
    </w:rPr>
  </w:style>
  <w:style w:type="character" w:customStyle="1" w:styleId="aa">
    <w:name w:val="Основной текст Знак"/>
    <w:link w:val="a9"/>
    <w:semiHidden/>
    <w:locked/>
    <w:rsid w:val="00325735"/>
    <w:rPr>
      <w:rFonts w:ascii="Calibri" w:hAnsi="Calibri"/>
      <w:sz w:val="22"/>
      <w:szCs w:val="22"/>
      <w:lang w:val="ru-RU" w:eastAsia="ru-RU" w:bidi="ar-SA"/>
    </w:rPr>
  </w:style>
  <w:style w:type="paragraph" w:styleId="HTML">
    <w:name w:val="HTML Preformatted"/>
    <w:basedOn w:val="a"/>
    <w:rsid w:val="008F0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11">
    <w:name w:val="Знак Знак1 Знак"/>
    <w:basedOn w:val="a"/>
    <w:rsid w:val="008F064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E2271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5B7C04"/>
    <w:pPr>
      <w:spacing w:before="100" w:beforeAutospacing="1" w:after="100" w:afterAutospacing="1"/>
    </w:pPr>
  </w:style>
  <w:style w:type="character" w:customStyle="1" w:styleId="rvts6">
    <w:name w:val="rvts6"/>
    <w:rsid w:val="005B7C04"/>
  </w:style>
  <w:style w:type="character" w:customStyle="1" w:styleId="s1">
    <w:name w:val="s1"/>
    <w:rsid w:val="00252DA1"/>
  </w:style>
  <w:style w:type="paragraph" w:customStyle="1" w:styleId="p18">
    <w:name w:val="p18"/>
    <w:basedOn w:val="a"/>
    <w:rsid w:val="00DF2515"/>
    <w:pPr>
      <w:spacing w:before="100" w:beforeAutospacing="1" w:after="100" w:afterAutospacing="1"/>
    </w:pPr>
  </w:style>
  <w:style w:type="character" w:customStyle="1" w:styleId="blk">
    <w:name w:val="blk"/>
    <w:rsid w:val="00605721"/>
  </w:style>
  <w:style w:type="table" w:styleId="ab">
    <w:name w:val="Table Grid"/>
    <w:basedOn w:val="a1"/>
    <w:rsid w:val="00882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D309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D30950"/>
    <w:rPr>
      <w:rFonts w:ascii="Tahoma" w:hAnsi="Tahoma" w:cs="Tahoma"/>
      <w:sz w:val="16"/>
      <w:szCs w:val="16"/>
    </w:rPr>
  </w:style>
  <w:style w:type="paragraph" w:customStyle="1" w:styleId="-1">
    <w:name w:val="Т-1"/>
    <w:aliases w:val="5"/>
    <w:basedOn w:val="a"/>
    <w:rsid w:val="007F0CA8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Heading">
    <w:name w:val="Heading"/>
    <w:rsid w:val="007F0CA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7F0CA8"/>
    <w:rPr>
      <w:rFonts w:ascii="Arial" w:eastAsia="Calibri" w:hAnsi="Arial" w:cs="Arial"/>
    </w:rPr>
  </w:style>
  <w:style w:type="paragraph" w:customStyle="1" w:styleId="ConsPlusTitle">
    <w:name w:val="ConsPlusTitle"/>
    <w:rsid w:val="007F0CA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List Paragraph"/>
    <w:basedOn w:val="a"/>
    <w:uiPriority w:val="34"/>
    <w:qFormat/>
    <w:rsid w:val="00D97E59"/>
    <w:pPr>
      <w:ind w:left="720"/>
      <w:contextualSpacing/>
    </w:pPr>
  </w:style>
  <w:style w:type="paragraph" w:styleId="af">
    <w:name w:val="No Spacing"/>
    <w:uiPriority w:val="1"/>
    <w:qFormat/>
    <w:rsid w:val="00297DD5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a0"/>
    <w:rsid w:val="00297DD5"/>
  </w:style>
  <w:style w:type="character" w:customStyle="1" w:styleId="af0">
    <w:name w:val="Основной текст_"/>
    <w:basedOn w:val="a0"/>
    <w:link w:val="12"/>
    <w:rsid w:val="007D757D"/>
    <w:rPr>
      <w:shd w:val="clear" w:color="auto" w:fill="FFFFFF"/>
    </w:rPr>
  </w:style>
  <w:style w:type="paragraph" w:customStyle="1" w:styleId="12">
    <w:name w:val="Основной текст1"/>
    <w:basedOn w:val="a"/>
    <w:link w:val="af0"/>
    <w:rsid w:val="007D757D"/>
    <w:pPr>
      <w:widowControl w:val="0"/>
      <w:shd w:val="clear" w:color="auto" w:fill="FFFFFF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71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D74F4"/>
    <w:pPr>
      <w:keepNext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A68FA"/>
    <w:pPr>
      <w:spacing w:before="100" w:beforeAutospacing="1" w:after="100" w:afterAutospacing="1"/>
    </w:pPr>
  </w:style>
  <w:style w:type="paragraph" w:customStyle="1" w:styleId="ConsPlusNonformat">
    <w:name w:val="ConsPlusNonformat"/>
    <w:rsid w:val="00F635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F63520"/>
    <w:rPr>
      <w:color w:val="0000FF"/>
      <w:u w:val="single"/>
    </w:rPr>
  </w:style>
  <w:style w:type="paragraph" w:styleId="a5">
    <w:name w:val="Subtitle"/>
    <w:basedOn w:val="a"/>
    <w:link w:val="a6"/>
    <w:qFormat/>
    <w:rsid w:val="006D74F4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6">
    <w:name w:val="Подзаголовок Знак"/>
    <w:link w:val="a5"/>
    <w:rsid w:val="006D74F4"/>
    <w:rPr>
      <w:rFonts w:ascii="Arial" w:hAnsi="Arial"/>
      <w:sz w:val="24"/>
      <w:lang w:val="ru-RU" w:eastAsia="ru-RU" w:bidi="ar-SA"/>
    </w:rPr>
  </w:style>
  <w:style w:type="character" w:customStyle="1" w:styleId="20">
    <w:name w:val="Заголовок 2 Знак"/>
    <w:link w:val="2"/>
    <w:rsid w:val="006D74F4"/>
    <w:rPr>
      <w:b/>
      <w:sz w:val="24"/>
      <w:lang w:val="ru-RU" w:eastAsia="ru-RU" w:bidi="ar-SA"/>
    </w:rPr>
  </w:style>
  <w:style w:type="paragraph" w:styleId="a7">
    <w:name w:val="header"/>
    <w:basedOn w:val="a"/>
    <w:link w:val="a8"/>
    <w:rsid w:val="006D74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6D74F4"/>
    <w:rPr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325735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9">
    <w:name w:val="Body Text"/>
    <w:basedOn w:val="a"/>
    <w:link w:val="aa"/>
    <w:rsid w:val="00325735"/>
    <w:pPr>
      <w:jc w:val="both"/>
    </w:pPr>
    <w:rPr>
      <w:rFonts w:ascii="Calibri" w:hAnsi="Calibri"/>
      <w:sz w:val="22"/>
      <w:szCs w:val="22"/>
    </w:rPr>
  </w:style>
  <w:style w:type="character" w:customStyle="1" w:styleId="aa">
    <w:name w:val="Основной текст Знак"/>
    <w:link w:val="a9"/>
    <w:semiHidden/>
    <w:locked/>
    <w:rsid w:val="00325735"/>
    <w:rPr>
      <w:rFonts w:ascii="Calibri" w:hAnsi="Calibri"/>
      <w:sz w:val="22"/>
      <w:szCs w:val="22"/>
      <w:lang w:val="ru-RU" w:eastAsia="ru-RU" w:bidi="ar-SA"/>
    </w:rPr>
  </w:style>
  <w:style w:type="paragraph" w:styleId="HTML">
    <w:name w:val="HTML Preformatted"/>
    <w:basedOn w:val="a"/>
    <w:rsid w:val="008F0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11">
    <w:name w:val="Знак Знак1 Знак"/>
    <w:basedOn w:val="a"/>
    <w:rsid w:val="008F064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E2271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5B7C04"/>
    <w:pPr>
      <w:spacing w:before="100" w:beforeAutospacing="1" w:after="100" w:afterAutospacing="1"/>
    </w:pPr>
  </w:style>
  <w:style w:type="character" w:customStyle="1" w:styleId="rvts6">
    <w:name w:val="rvts6"/>
    <w:rsid w:val="005B7C04"/>
  </w:style>
  <w:style w:type="character" w:customStyle="1" w:styleId="s1">
    <w:name w:val="s1"/>
    <w:rsid w:val="00252DA1"/>
  </w:style>
  <w:style w:type="paragraph" w:customStyle="1" w:styleId="p18">
    <w:name w:val="p18"/>
    <w:basedOn w:val="a"/>
    <w:rsid w:val="00DF2515"/>
    <w:pPr>
      <w:spacing w:before="100" w:beforeAutospacing="1" w:after="100" w:afterAutospacing="1"/>
    </w:pPr>
  </w:style>
  <w:style w:type="character" w:customStyle="1" w:styleId="blk">
    <w:name w:val="blk"/>
    <w:rsid w:val="00605721"/>
  </w:style>
  <w:style w:type="table" w:styleId="ab">
    <w:name w:val="Table Grid"/>
    <w:basedOn w:val="a1"/>
    <w:rsid w:val="00882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D309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D30950"/>
    <w:rPr>
      <w:rFonts w:ascii="Tahoma" w:hAnsi="Tahoma" w:cs="Tahoma"/>
      <w:sz w:val="16"/>
      <w:szCs w:val="16"/>
    </w:rPr>
  </w:style>
  <w:style w:type="paragraph" w:customStyle="1" w:styleId="-1">
    <w:name w:val="Т-1"/>
    <w:aliases w:val="5"/>
    <w:basedOn w:val="a"/>
    <w:rsid w:val="007F0CA8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Heading">
    <w:name w:val="Heading"/>
    <w:rsid w:val="007F0CA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7F0CA8"/>
    <w:rPr>
      <w:rFonts w:ascii="Arial" w:eastAsia="Calibri" w:hAnsi="Arial" w:cs="Arial"/>
    </w:rPr>
  </w:style>
  <w:style w:type="paragraph" w:customStyle="1" w:styleId="ConsPlusTitle">
    <w:name w:val="ConsPlusTitle"/>
    <w:rsid w:val="007F0CA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List Paragraph"/>
    <w:basedOn w:val="a"/>
    <w:uiPriority w:val="34"/>
    <w:qFormat/>
    <w:rsid w:val="00D97E59"/>
    <w:pPr>
      <w:ind w:left="720"/>
      <w:contextualSpacing/>
    </w:pPr>
  </w:style>
  <w:style w:type="paragraph" w:styleId="af">
    <w:name w:val="No Spacing"/>
    <w:uiPriority w:val="1"/>
    <w:qFormat/>
    <w:rsid w:val="00297DD5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a0"/>
    <w:rsid w:val="00297DD5"/>
  </w:style>
  <w:style w:type="character" w:customStyle="1" w:styleId="af0">
    <w:name w:val="Основной текст_"/>
    <w:basedOn w:val="a0"/>
    <w:link w:val="12"/>
    <w:rsid w:val="007D757D"/>
    <w:rPr>
      <w:shd w:val="clear" w:color="auto" w:fill="FFFFFF"/>
    </w:rPr>
  </w:style>
  <w:style w:type="paragraph" w:customStyle="1" w:styleId="12">
    <w:name w:val="Основной текст1"/>
    <w:basedOn w:val="a"/>
    <w:link w:val="af0"/>
    <w:rsid w:val="007D757D"/>
    <w:pPr>
      <w:widowControl w:val="0"/>
      <w:shd w:val="clear" w:color="auto" w:fill="FFFFFF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16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5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41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7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71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0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5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5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4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2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502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563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3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16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964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86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56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88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6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1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67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22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3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98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65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rina\&#1055;&#1086;&#1089;&#1090;&#1072;&#1085;&#1086;&#1074;&#1083;&#1077;&#1085;&#1080;&#1103;%202018\&#1055;&#1086;&#1089;&#1090;&#1072;&#1085;&#1086;&#1074;&#1083;&#1077;&#1085;&#1080;&#1077;%20&#1052;&#1040;%20&#8470;299%20&#1086;&#1090;%2027.12.2018%20&#1094;&#1077;&#1083;&#1077;&#1074;&#1099;&#1077;%20&#1087;&#1088;&#1086;&#1075;&#1088;&#1072;&#1084;&#1084;&#1099;%20-%20&#1084;&#1091;&#1085;&#1080;&#1094;&#1080;&#1087;&#1072;&#1083;&#1100;&#1085;&#1099;&#1077;%20&#1087;&#1088;&#1086;&#1075;&#1088;&#1072;&#1084;&#1084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МА №299 от 27.12.2018 целевые программы - муниципальные программы.dot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2023-09-05T11:37:00Z</cp:lastPrinted>
  <dcterms:created xsi:type="dcterms:W3CDTF">2023-09-05T11:37:00Z</dcterms:created>
  <dcterms:modified xsi:type="dcterms:W3CDTF">2023-09-05T12:18:00Z</dcterms:modified>
</cp:coreProperties>
</file>